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384"/>
        <w:gridCol w:w="1763"/>
        <w:gridCol w:w="2515"/>
      </w:tblGrid>
      <w:tr w:rsidR="000172E5" w:rsidRPr="0065214D" w14:paraId="2D5CD1E8" w14:textId="77777777" w:rsidTr="008456B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87360FE" w14:textId="73135DCB" w:rsidR="000172E5" w:rsidRPr="0065214D" w:rsidRDefault="008456B9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Customer detail</w:t>
            </w:r>
          </w:p>
        </w:tc>
      </w:tr>
      <w:tr w:rsidR="000172E5" w:rsidRPr="0065214D" w14:paraId="7FCB6B40" w14:textId="77777777" w:rsidTr="008456B9">
        <w:tc>
          <w:tcPr>
            <w:tcW w:w="1440" w:type="pct"/>
            <w:vAlign w:val="bottom"/>
          </w:tcPr>
          <w:p w14:paraId="5CED7EC1" w14:textId="79EB6EE5" w:rsidR="000172E5" w:rsidRPr="0065214D" w:rsidRDefault="008456B9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3560" w:type="pct"/>
            <w:gridSpan w:val="3"/>
            <w:tcBorders>
              <w:bottom w:val="single" w:sz="4" w:space="0" w:color="auto"/>
            </w:tcBorders>
            <w:vAlign w:val="bottom"/>
          </w:tcPr>
          <w:p w14:paraId="1E24AB46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B9C4504" w14:textId="77777777" w:rsidTr="008456B9">
        <w:tc>
          <w:tcPr>
            <w:tcW w:w="1440" w:type="pct"/>
            <w:vAlign w:val="bottom"/>
          </w:tcPr>
          <w:p w14:paraId="39DE79C0" w14:textId="15A4F9E8" w:rsidR="000172E5" w:rsidRPr="0065214D" w:rsidRDefault="008456B9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5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F18C33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8456B9" w:rsidRPr="0065214D" w14:paraId="4B8AF9DE" w14:textId="77777777" w:rsidTr="008456B9">
        <w:tc>
          <w:tcPr>
            <w:tcW w:w="1440" w:type="pct"/>
            <w:vAlign w:val="bottom"/>
          </w:tcPr>
          <w:p w14:paraId="25E20C6A" w14:textId="02E23480" w:rsidR="008456B9" w:rsidRDefault="008456B9" w:rsidP="008456B9">
            <w:pPr>
              <w:pStyle w:val="NormalIndent"/>
              <w:ind w:left="0"/>
              <w:rPr>
                <w:lang w:val="en-GB"/>
              </w:rPr>
            </w:pPr>
          </w:p>
        </w:tc>
        <w:tc>
          <w:tcPr>
            <w:tcW w:w="35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03095C" w14:textId="77777777" w:rsidR="008456B9" w:rsidRPr="0065214D" w:rsidRDefault="008456B9" w:rsidP="00311D4F">
            <w:pPr>
              <w:rPr>
                <w:lang w:val="en-GB"/>
              </w:rPr>
            </w:pPr>
          </w:p>
        </w:tc>
      </w:tr>
      <w:tr w:rsidR="000172E5" w:rsidRPr="0065214D" w14:paraId="6F870990" w14:textId="77777777" w:rsidTr="008456B9">
        <w:tc>
          <w:tcPr>
            <w:tcW w:w="1440" w:type="pct"/>
            <w:vAlign w:val="bottom"/>
          </w:tcPr>
          <w:p w14:paraId="55105EAD" w14:textId="00F7F7F1" w:rsidR="000172E5" w:rsidRPr="0065214D" w:rsidRDefault="008456B9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Mobile no.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0D03D6" w14:textId="77777777" w:rsidR="000172E5" w:rsidRPr="008456B9" w:rsidRDefault="000172E5" w:rsidP="00311D4F">
            <w:pPr>
              <w:rPr>
                <w:lang w:val="en-GB"/>
              </w:rPr>
            </w:pPr>
          </w:p>
        </w:tc>
        <w:tc>
          <w:tcPr>
            <w:tcW w:w="942" w:type="pct"/>
            <w:tcBorders>
              <w:top w:val="single" w:sz="4" w:space="0" w:color="auto"/>
            </w:tcBorders>
            <w:vAlign w:val="bottom"/>
          </w:tcPr>
          <w:p w14:paraId="3E5925A6" w14:textId="3D47F9B6" w:rsidR="000172E5" w:rsidRPr="008456B9" w:rsidRDefault="000172E5" w:rsidP="00311D4F">
            <w:pPr>
              <w:rPr>
                <w:lang w:val="en-GB"/>
              </w:rPr>
            </w:pP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062359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4811A02E" w14:textId="77777777" w:rsidTr="008456B9">
        <w:sdt>
          <w:sdtPr>
            <w:rPr>
              <w:lang w:val="en-GB"/>
            </w:rPr>
            <w:id w:val="1334104394"/>
            <w:placeholder>
              <w:docPart w:val="EE0FCF9613BE40ABB492F8747A33CFEE"/>
            </w:placeholder>
            <w:temporary/>
            <w:showingPlcHdr/>
            <w15:appearance w15:val="hidden"/>
          </w:sdtPr>
          <w:sdtContent>
            <w:tc>
              <w:tcPr>
                <w:tcW w:w="1440" w:type="pct"/>
                <w:vAlign w:val="bottom"/>
              </w:tcPr>
              <w:p w14:paraId="2A86B972" w14:textId="77777777" w:rsidR="000172E5" w:rsidRPr="0065214D" w:rsidRDefault="007147D7" w:rsidP="00637200">
                <w:pPr>
                  <w:pStyle w:val="NormalIndent"/>
                  <w:rPr>
                    <w:lang w:val="en-GB"/>
                  </w:rPr>
                </w:pPr>
                <w:r w:rsidRPr="0065214D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560" w:type="pct"/>
            <w:gridSpan w:val="3"/>
            <w:tcBorders>
              <w:bottom w:val="single" w:sz="4" w:space="0" w:color="auto"/>
            </w:tcBorders>
            <w:vAlign w:val="bottom"/>
          </w:tcPr>
          <w:p w14:paraId="0D85260E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5AD43DBC" w14:textId="77777777" w:rsidTr="008456B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73AEE48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172E5" w:rsidRPr="0065214D" w14:paraId="170286F0" w14:textId="77777777" w:rsidTr="008456B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B513F9F" w14:textId="3E5C9100" w:rsidR="000172E5" w:rsidRPr="0065214D" w:rsidRDefault="008456B9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Dog detail</w:t>
            </w:r>
          </w:p>
        </w:tc>
      </w:tr>
      <w:tr w:rsidR="000172E5" w:rsidRPr="0065214D" w14:paraId="07ABF474" w14:textId="77777777" w:rsidTr="008456B9">
        <w:sdt>
          <w:sdtPr>
            <w:rPr>
              <w:lang w:val="en-GB"/>
            </w:rPr>
            <w:id w:val="-2047821762"/>
            <w:placeholder>
              <w:docPart w:val="81952F6EA76943AE919EF42919A971AF"/>
            </w:placeholder>
            <w:temporary/>
            <w:showingPlcHdr/>
            <w15:appearance w15:val="hidden"/>
          </w:sdtPr>
          <w:sdtContent>
            <w:tc>
              <w:tcPr>
                <w:tcW w:w="1440" w:type="pct"/>
                <w:vAlign w:val="bottom"/>
              </w:tcPr>
              <w:p w14:paraId="56FF664D" w14:textId="77777777" w:rsidR="000172E5" w:rsidRPr="0065214D" w:rsidRDefault="007147D7" w:rsidP="00311D4F">
                <w:pPr>
                  <w:pStyle w:val="NormalIndent"/>
                  <w:rPr>
                    <w:lang w:val="en-GB"/>
                  </w:rPr>
                </w:pPr>
                <w:r w:rsidRPr="0065214D">
                  <w:rPr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560" w:type="pct"/>
            <w:gridSpan w:val="3"/>
            <w:tcBorders>
              <w:bottom w:val="single" w:sz="4" w:space="0" w:color="auto"/>
            </w:tcBorders>
            <w:vAlign w:val="bottom"/>
          </w:tcPr>
          <w:p w14:paraId="1F046BE5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531D736F" w14:textId="77777777" w:rsidTr="008456B9">
        <w:tc>
          <w:tcPr>
            <w:tcW w:w="1440" w:type="pct"/>
            <w:vAlign w:val="bottom"/>
          </w:tcPr>
          <w:p w14:paraId="6ACDCBD2" w14:textId="7E023211" w:rsidR="000172E5" w:rsidRPr="0065214D" w:rsidRDefault="008456B9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Breed</w:t>
            </w:r>
          </w:p>
        </w:tc>
        <w:tc>
          <w:tcPr>
            <w:tcW w:w="35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1134A4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450067F5" w14:textId="77777777" w:rsidTr="008456B9">
        <w:tc>
          <w:tcPr>
            <w:tcW w:w="1440" w:type="pct"/>
            <w:vAlign w:val="bottom"/>
          </w:tcPr>
          <w:p w14:paraId="2BE24CE8" w14:textId="46077C83" w:rsidR="000172E5" w:rsidRPr="0065214D" w:rsidRDefault="008456B9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Age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AD231F" w14:textId="77777777" w:rsidR="000172E5" w:rsidRPr="0065214D" w:rsidRDefault="000172E5" w:rsidP="00311D4F">
            <w:pPr>
              <w:rPr>
                <w:lang w:val="en-GB"/>
              </w:rPr>
            </w:pPr>
          </w:p>
        </w:tc>
        <w:tc>
          <w:tcPr>
            <w:tcW w:w="942" w:type="pct"/>
            <w:tcBorders>
              <w:top w:val="single" w:sz="4" w:space="0" w:color="auto"/>
            </w:tcBorders>
            <w:vAlign w:val="bottom"/>
          </w:tcPr>
          <w:p w14:paraId="442910A3" w14:textId="33DF2BC1" w:rsidR="000172E5" w:rsidRPr="0065214D" w:rsidRDefault="008456B9" w:rsidP="00637200">
            <w:pPr>
              <w:rPr>
                <w:lang w:val="en-GB"/>
              </w:rPr>
            </w:pPr>
            <w:r>
              <w:rPr>
                <w:lang w:val="en-GB"/>
              </w:rPr>
              <w:t>Sex M/F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7015C7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2175DFBF" w14:textId="77777777" w:rsidTr="008456B9">
        <w:tc>
          <w:tcPr>
            <w:tcW w:w="1440" w:type="pct"/>
            <w:vAlign w:val="bottom"/>
          </w:tcPr>
          <w:p w14:paraId="3BA0F4CD" w14:textId="476F6D4E" w:rsidR="008456B9" w:rsidRPr="0065214D" w:rsidRDefault="008456B9" w:rsidP="008456B9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Training Session/class required.</w:t>
            </w:r>
          </w:p>
        </w:tc>
        <w:tc>
          <w:tcPr>
            <w:tcW w:w="3560" w:type="pct"/>
            <w:gridSpan w:val="3"/>
            <w:tcBorders>
              <w:bottom w:val="single" w:sz="4" w:space="0" w:color="auto"/>
            </w:tcBorders>
            <w:vAlign w:val="bottom"/>
          </w:tcPr>
          <w:p w14:paraId="28DC2B4D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399B2AC5" w14:textId="77777777" w:rsidTr="008456B9">
        <w:tc>
          <w:tcPr>
            <w:tcW w:w="1440" w:type="pct"/>
            <w:vAlign w:val="bottom"/>
          </w:tcPr>
          <w:p w14:paraId="421573C2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560" w:type="pct"/>
            <w:gridSpan w:val="3"/>
            <w:vAlign w:val="bottom"/>
          </w:tcPr>
          <w:p w14:paraId="4C06BD5B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172E5" w:rsidRPr="0065214D" w14:paraId="06C30647" w14:textId="77777777" w:rsidTr="008456B9">
        <w:tc>
          <w:tcPr>
            <w:tcW w:w="1440" w:type="pct"/>
            <w:vAlign w:val="bottom"/>
          </w:tcPr>
          <w:p w14:paraId="10C491D3" w14:textId="0DB9B9A4" w:rsidR="000172E5" w:rsidRPr="0065214D" w:rsidRDefault="000172E5" w:rsidP="00637200">
            <w:pPr>
              <w:rPr>
                <w:lang w:val="en-GB"/>
              </w:rPr>
            </w:pPr>
          </w:p>
        </w:tc>
        <w:tc>
          <w:tcPr>
            <w:tcW w:w="3560" w:type="pct"/>
            <w:gridSpan w:val="3"/>
            <w:tcBorders>
              <w:bottom w:val="single" w:sz="4" w:space="0" w:color="auto"/>
            </w:tcBorders>
            <w:vAlign w:val="bottom"/>
          </w:tcPr>
          <w:p w14:paraId="601AFF5A" w14:textId="77777777" w:rsidR="000172E5" w:rsidRPr="0065214D" w:rsidRDefault="000172E5" w:rsidP="00637200">
            <w:pPr>
              <w:rPr>
                <w:lang w:val="en-GB"/>
              </w:rPr>
            </w:pPr>
          </w:p>
        </w:tc>
      </w:tr>
    </w:tbl>
    <w:p w14:paraId="6740CE7A" w14:textId="77777777" w:rsidR="00FA7ED5" w:rsidRDefault="00FA7ED5" w:rsidP="00637200">
      <w:pPr>
        <w:rPr>
          <w:lang w:val="en-GB"/>
        </w:rPr>
      </w:pPr>
    </w:p>
    <w:p w14:paraId="337C8B01" w14:textId="7AD493CA" w:rsidR="00FA7ED5" w:rsidRDefault="00FA7ED5" w:rsidP="00637200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B980F" wp14:editId="10AAB580">
                <wp:simplePos x="0" y="0"/>
                <wp:positionH relativeFrom="column">
                  <wp:posOffset>5661660</wp:posOffset>
                </wp:positionH>
                <wp:positionV relativeFrom="paragraph">
                  <wp:posOffset>336550</wp:posOffset>
                </wp:positionV>
                <wp:extent cx="205740" cy="259080"/>
                <wp:effectExtent l="0" t="0" r="22860" b="26670"/>
                <wp:wrapNone/>
                <wp:docPr id="4591672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DC0D5" w14:textId="77777777" w:rsidR="00FA7ED5" w:rsidRDefault="00FA7E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B98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5.8pt;margin-top:26.5pt;width:16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" fillcolor="white [3201]" strokeweight=".5pt">
                <v:textbox>
                  <w:txbxContent>
                    <w:p w14:paraId="2E5DC0D5" w14:textId="77777777" w:rsidR="00FA7ED5" w:rsidRDefault="00FA7ED5"/>
                  </w:txbxContent>
                </v:textbox>
              </v:shape>
            </w:pict>
          </mc:Fallback>
        </mc:AlternateContent>
      </w:r>
    </w:p>
    <w:p w14:paraId="48EAADE6" w14:textId="4CF8AB68" w:rsidR="00FA7ED5" w:rsidRPr="0065214D" w:rsidRDefault="00FA7ED5" w:rsidP="00637200">
      <w:pPr>
        <w:rPr>
          <w:lang w:val="en-GB"/>
        </w:rPr>
      </w:pPr>
      <w:r>
        <w:rPr>
          <w:lang w:val="en-GB"/>
        </w:rPr>
        <w:t xml:space="preserve">Please tick to confirm that you have read and accept the terms &amp; conditions </w:t>
      </w:r>
    </w:p>
    <w:sectPr w:rsidR="00FA7ED5" w:rsidRPr="0065214D" w:rsidSect="0065214D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81C7E" w14:textId="77777777" w:rsidR="00CF2040" w:rsidRDefault="00CF2040" w:rsidP="000172E5">
      <w:pPr>
        <w:spacing w:after="0" w:line="240" w:lineRule="auto"/>
      </w:pPr>
      <w:r>
        <w:separator/>
      </w:r>
    </w:p>
  </w:endnote>
  <w:endnote w:type="continuationSeparator" w:id="0">
    <w:p w14:paraId="5B0B83E8" w14:textId="77777777" w:rsidR="00CF2040" w:rsidRDefault="00CF204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9F64A0-5926-46DB-86CC-455496D228E7}"/>
    <w:embedBold r:id="rId2" w:fontKey="{4A9C4E18-C97E-4ABE-976D-636E030773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F92419A-0A53-4F0F-BF1A-BB75D2BC6C6D}"/>
    <w:embedBold r:id="rId4" w:fontKey="{05F30757-C086-4942-AD44-CE50876BDD2F}"/>
    <w:embedItalic r:id="rId5" w:fontKey="{1290134C-1B86-4934-92FC-89F37B82910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FCC76F6-F05D-4551-83EA-61D17DECCE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0856846-9AC0-490D-A7B9-FC932A468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48BE05EB" w14:textId="77777777" w:rsidTr="00637200">
      <w:tc>
        <w:tcPr>
          <w:tcW w:w="4675" w:type="dxa"/>
          <w:vAlign w:val="center"/>
        </w:tcPr>
        <w:p w14:paraId="35711A5D" w14:textId="5BD5C72F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4F0D352E" w14:textId="33474A11" w:rsidR="00311D4F" w:rsidRPr="00311D4F" w:rsidRDefault="00311D4F" w:rsidP="00637200">
          <w:pPr>
            <w:pStyle w:val="Footer"/>
            <w:jc w:val="right"/>
          </w:pPr>
        </w:p>
      </w:tc>
    </w:tr>
  </w:tbl>
  <w:p w14:paraId="3CF5EAE7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BF2EF" w14:textId="77777777" w:rsidR="00CF2040" w:rsidRDefault="00CF2040" w:rsidP="000172E5">
      <w:pPr>
        <w:spacing w:after="0" w:line="240" w:lineRule="auto"/>
      </w:pPr>
      <w:r>
        <w:separator/>
      </w:r>
    </w:p>
  </w:footnote>
  <w:footnote w:type="continuationSeparator" w:id="0">
    <w:p w14:paraId="754EB665" w14:textId="77777777" w:rsidR="00CF2040" w:rsidRDefault="00CF204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AF7E" w14:textId="2D4EB0AC" w:rsidR="000172E5" w:rsidRPr="0065214D" w:rsidRDefault="008456B9" w:rsidP="00311D4F">
    <w:pPr>
      <w:pStyle w:val="NoSpacing"/>
      <w:rPr>
        <w:lang w:val="en-GB"/>
      </w:rPr>
    </w:pPr>
    <w:r>
      <w:rPr>
        <w:noProof/>
        <w:lang w:val="en-GB"/>
      </w:rPr>
      <w:drawing>
        <wp:inline distT="0" distB="0" distL="0" distR="0" wp14:anchorId="3EDC8B74" wp14:editId="7E26FB03">
          <wp:extent cx="2434046" cy="1509111"/>
          <wp:effectExtent l="171450" t="171450" r="194945" b="186690"/>
          <wp:docPr id="2448280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828005" name="Picture 2448280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079" cy="152091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8607661">
    <w:abstractNumId w:val="11"/>
  </w:num>
  <w:num w:numId="2" w16cid:durableId="125124270">
    <w:abstractNumId w:val="7"/>
  </w:num>
  <w:num w:numId="3" w16cid:durableId="851066747">
    <w:abstractNumId w:val="15"/>
  </w:num>
  <w:num w:numId="4" w16cid:durableId="1209223142">
    <w:abstractNumId w:val="12"/>
  </w:num>
  <w:num w:numId="5" w16cid:durableId="330529785">
    <w:abstractNumId w:val="13"/>
  </w:num>
  <w:num w:numId="6" w16cid:durableId="1493107361">
    <w:abstractNumId w:val="19"/>
  </w:num>
  <w:num w:numId="7" w16cid:durableId="619071040">
    <w:abstractNumId w:val="6"/>
  </w:num>
  <w:num w:numId="8" w16cid:durableId="329404626">
    <w:abstractNumId w:val="10"/>
  </w:num>
  <w:num w:numId="9" w16cid:durableId="414131286">
    <w:abstractNumId w:val="17"/>
  </w:num>
  <w:num w:numId="10" w16cid:durableId="212040542">
    <w:abstractNumId w:val="1"/>
  </w:num>
  <w:num w:numId="11" w16cid:durableId="1021515227">
    <w:abstractNumId w:val="5"/>
  </w:num>
  <w:num w:numId="12" w16cid:durableId="784615717">
    <w:abstractNumId w:val="0"/>
  </w:num>
  <w:num w:numId="13" w16cid:durableId="2007901765">
    <w:abstractNumId w:val="2"/>
  </w:num>
  <w:num w:numId="14" w16cid:durableId="1508910926">
    <w:abstractNumId w:val="9"/>
  </w:num>
  <w:num w:numId="15" w16cid:durableId="1711878975">
    <w:abstractNumId w:val="8"/>
  </w:num>
  <w:num w:numId="16" w16cid:durableId="871187701">
    <w:abstractNumId w:val="16"/>
  </w:num>
  <w:num w:numId="17" w16cid:durableId="1645085737">
    <w:abstractNumId w:val="3"/>
  </w:num>
  <w:num w:numId="18" w16cid:durableId="1705864464">
    <w:abstractNumId w:val="21"/>
  </w:num>
  <w:num w:numId="19" w16cid:durableId="1739665052">
    <w:abstractNumId w:val="18"/>
  </w:num>
  <w:num w:numId="20" w16cid:durableId="502284520">
    <w:abstractNumId w:val="14"/>
  </w:num>
  <w:num w:numId="21" w16cid:durableId="997273809">
    <w:abstractNumId w:val="20"/>
  </w:num>
  <w:num w:numId="22" w16cid:durableId="19642648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6B9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7147D7"/>
    <w:rsid w:val="00770F25"/>
    <w:rsid w:val="007A35A8"/>
    <w:rsid w:val="007B0A85"/>
    <w:rsid w:val="007C6A52"/>
    <w:rsid w:val="0082043E"/>
    <w:rsid w:val="008456B9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40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86241"/>
    <w:rsid w:val="00FA7ED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9B8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i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0FCF9613BE40ABB492F8747A33C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F7EFC-5801-4821-8B81-057204AEC96C}"/>
      </w:docPartPr>
      <w:docPartBody>
        <w:p w:rsidR="00D91A8A" w:rsidRDefault="00000000">
          <w:pPr>
            <w:pStyle w:val="EE0FCF9613BE40ABB492F8747A33CFEE"/>
          </w:pPr>
          <w:r w:rsidRPr="0065214D">
            <w:rPr>
              <w:lang w:bidi="en-GB"/>
            </w:rPr>
            <w:t>Email address</w:t>
          </w:r>
        </w:p>
      </w:docPartBody>
    </w:docPart>
    <w:docPart>
      <w:docPartPr>
        <w:name w:val="81952F6EA76943AE919EF42919A97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28139-84E5-4C69-9492-54D96F8A6625}"/>
      </w:docPartPr>
      <w:docPartBody>
        <w:p w:rsidR="00D91A8A" w:rsidRDefault="00000000">
          <w:pPr>
            <w:pStyle w:val="81952F6EA76943AE919EF42919A971AF"/>
          </w:pPr>
          <w:r w:rsidRPr="0065214D">
            <w:rPr>
              <w:lang w:bidi="en-GB"/>
            </w:rPr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D3"/>
    <w:rsid w:val="002723D3"/>
    <w:rsid w:val="00580AAD"/>
    <w:rsid w:val="00D9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EE0FCF9613BE40ABB492F8747A33CFEE">
    <w:name w:val="EE0FCF9613BE40ABB492F8747A33CFEE"/>
  </w:style>
  <w:style w:type="paragraph" w:customStyle="1" w:styleId="81952F6EA76943AE919EF42919A971AF">
    <w:name w:val="81952F6EA76943AE919EF42919A971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2023-12-21T14:26:00Z</dcterms:created>
  <dcterms:modified xsi:type="dcterms:W3CDTF">2023-12-30T06:42:00Z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